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66E46F" w14:textId="516D36D7" w:rsidR="004E2D95" w:rsidRDefault="004E2D95">
      <w:pPr>
        <w:rPr>
          <w:sz w:val="16"/>
          <w:szCs w:val="16"/>
        </w:rPr>
      </w:pPr>
    </w:p>
    <w:tbl>
      <w:tblPr>
        <w:tblStyle w:val="Tabellaelenco2-colore1"/>
        <w:tblpPr w:leftFromText="180" w:rightFromText="180" w:vertAnchor="text" w:tblpY="1"/>
        <w:tblW w:w="5000" w:type="pct"/>
        <w:tblLook w:val="04A0" w:firstRow="1" w:lastRow="0" w:firstColumn="1" w:lastColumn="0" w:noHBand="0" w:noVBand="1"/>
      </w:tblPr>
      <w:tblGrid>
        <w:gridCol w:w="2875"/>
        <w:gridCol w:w="2225"/>
        <w:gridCol w:w="1464"/>
        <w:gridCol w:w="2786"/>
      </w:tblGrid>
      <w:tr w:rsidR="000F1F95" w:rsidRPr="00846B76" w14:paraId="0304FEB5" w14:textId="77777777" w:rsidTr="002410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7" w:type="pct"/>
            <w:tcBorders>
              <w:top w:val="single" w:sz="4" w:space="0" w:color="429EDE" w:themeColor="accent1" w:themeTint="99"/>
              <w:left w:val="single" w:sz="4" w:space="0" w:color="429EDE" w:themeColor="accent1" w:themeTint="99"/>
              <w:bottom w:val="single" w:sz="4" w:space="0" w:color="429EDE" w:themeColor="accent1" w:themeTint="99"/>
              <w:right w:val="single" w:sz="4" w:space="0" w:color="429EDE" w:themeColor="accent1" w:themeTint="99"/>
            </w:tcBorders>
            <w:shd w:val="clear" w:color="auto" w:fill="C0DEF4" w:themeFill="accent1" w:themeFillTint="33"/>
            <w:vAlign w:val="center"/>
          </w:tcPr>
          <w:p w14:paraId="0023DCF4" w14:textId="77777777" w:rsidR="000F1F95" w:rsidRPr="00846B76" w:rsidRDefault="000F1F95" w:rsidP="0024107B">
            <w:r>
              <w:t>Name</w:t>
            </w:r>
          </w:p>
        </w:tc>
        <w:tc>
          <w:tcPr>
            <w:tcW w:w="3463" w:type="pct"/>
            <w:gridSpan w:val="3"/>
            <w:tcBorders>
              <w:top w:val="single" w:sz="4" w:space="0" w:color="429EDE" w:themeColor="accent1" w:themeTint="99"/>
              <w:left w:val="single" w:sz="4" w:space="0" w:color="429EDE" w:themeColor="accent1" w:themeTint="99"/>
              <w:bottom w:val="single" w:sz="4" w:space="0" w:color="429EDE" w:themeColor="accent1" w:themeTint="99"/>
              <w:right w:val="single" w:sz="4" w:space="0" w:color="429EDE" w:themeColor="accent1" w:themeTint="99"/>
            </w:tcBorders>
          </w:tcPr>
          <w:p w14:paraId="7AE01EA8" w14:textId="77777777" w:rsidR="000F1F95" w:rsidRPr="00846B76" w:rsidRDefault="000F1F95" w:rsidP="00D52293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F1F95" w:rsidRPr="00846B76" w14:paraId="22299031" w14:textId="77777777" w:rsidTr="002410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7" w:type="pct"/>
            <w:tcBorders>
              <w:top w:val="single" w:sz="4" w:space="0" w:color="429EDE" w:themeColor="accent1" w:themeTint="99"/>
              <w:left w:val="single" w:sz="4" w:space="0" w:color="429EDE" w:themeColor="accent1" w:themeTint="99"/>
              <w:bottom w:val="single" w:sz="4" w:space="0" w:color="429EDE" w:themeColor="accent1" w:themeTint="99"/>
              <w:right w:val="single" w:sz="4" w:space="0" w:color="429EDE" w:themeColor="accent1" w:themeTint="99"/>
            </w:tcBorders>
            <w:vAlign w:val="center"/>
          </w:tcPr>
          <w:p w14:paraId="71AC285D" w14:textId="77777777" w:rsidR="000F1F95" w:rsidRPr="00846B76" w:rsidRDefault="000F1F95" w:rsidP="0024107B">
            <w:r>
              <w:t>Name of Organization</w:t>
            </w:r>
          </w:p>
        </w:tc>
        <w:tc>
          <w:tcPr>
            <w:tcW w:w="3463" w:type="pct"/>
            <w:gridSpan w:val="3"/>
            <w:tcBorders>
              <w:top w:val="single" w:sz="4" w:space="0" w:color="429EDE" w:themeColor="accent1" w:themeTint="99"/>
              <w:left w:val="single" w:sz="4" w:space="0" w:color="429EDE" w:themeColor="accent1" w:themeTint="99"/>
              <w:bottom w:val="single" w:sz="4" w:space="0" w:color="429EDE" w:themeColor="accent1" w:themeTint="99"/>
              <w:right w:val="single" w:sz="4" w:space="0" w:color="429EDE" w:themeColor="accent1" w:themeTint="99"/>
            </w:tcBorders>
            <w:shd w:val="clear" w:color="auto" w:fill="auto"/>
          </w:tcPr>
          <w:p w14:paraId="749563FB" w14:textId="77777777" w:rsidR="000F1F95" w:rsidRPr="00846B76" w:rsidRDefault="000F1F95" w:rsidP="00D52293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F1F95" w:rsidRPr="00846B76" w14:paraId="24185812" w14:textId="77777777" w:rsidTr="0024107B">
        <w:sdt>
          <w:sdtPr>
            <w:id w:val="1328015428"/>
            <w:placeholder>
              <w:docPart w:val="5044D52FA79B4FE4B76B217CCB17297B"/>
            </w:placeholder>
            <w:temporary/>
            <w:showingPlcHdr/>
            <w15:appearance w15:val="hidden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37" w:type="pct"/>
                <w:tcBorders>
                  <w:top w:val="single" w:sz="4" w:space="0" w:color="429EDE" w:themeColor="accent1" w:themeTint="99"/>
                  <w:left w:val="single" w:sz="4" w:space="0" w:color="429EDE" w:themeColor="accent1" w:themeTint="99"/>
                  <w:bottom w:val="single" w:sz="4" w:space="0" w:color="429EDE" w:themeColor="accent1" w:themeTint="99"/>
                  <w:right w:val="single" w:sz="4" w:space="0" w:color="429EDE" w:themeColor="accent1" w:themeTint="99"/>
                </w:tcBorders>
                <w:shd w:val="clear" w:color="auto" w:fill="C0DEF4" w:themeFill="accent1" w:themeFillTint="33"/>
                <w:vAlign w:val="center"/>
              </w:tcPr>
              <w:p w14:paraId="2F8D72F5" w14:textId="77777777" w:rsidR="000F1F95" w:rsidRDefault="000F1F95" w:rsidP="0024107B">
                <w:r w:rsidRPr="00346DE2">
                  <w:t>Address</w:t>
                </w:r>
              </w:p>
            </w:tc>
          </w:sdtContent>
        </w:sdt>
        <w:tc>
          <w:tcPr>
            <w:tcW w:w="3463" w:type="pct"/>
            <w:gridSpan w:val="3"/>
            <w:tcBorders>
              <w:top w:val="single" w:sz="4" w:space="0" w:color="429EDE" w:themeColor="accent1" w:themeTint="99"/>
              <w:left w:val="single" w:sz="4" w:space="0" w:color="429EDE" w:themeColor="accent1" w:themeTint="99"/>
              <w:bottom w:val="single" w:sz="4" w:space="0" w:color="429EDE" w:themeColor="accent1" w:themeTint="99"/>
              <w:right w:val="single" w:sz="4" w:space="0" w:color="429EDE" w:themeColor="accent1" w:themeTint="99"/>
            </w:tcBorders>
          </w:tcPr>
          <w:p w14:paraId="607FDB99" w14:textId="77777777" w:rsidR="000F1F95" w:rsidRPr="00846B76" w:rsidRDefault="000F1F95" w:rsidP="00D52293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F1F95" w:rsidRPr="00846B76" w14:paraId="098D06EF" w14:textId="77777777" w:rsidTr="002410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id w:val="-462193272"/>
            <w:placeholder>
              <w:docPart w:val="C033D784957140F4B21EF40EAAAC7486"/>
            </w:placeholder>
            <w:temporary/>
            <w:showingPlcHdr/>
            <w15:appearance w15:val="hidden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37" w:type="pct"/>
                <w:tcBorders>
                  <w:top w:val="single" w:sz="4" w:space="0" w:color="429EDE" w:themeColor="accent1" w:themeTint="99"/>
                  <w:left w:val="single" w:sz="4" w:space="0" w:color="429EDE" w:themeColor="accent1" w:themeTint="99"/>
                  <w:bottom w:val="single" w:sz="4" w:space="0" w:color="429EDE" w:themeColor="accent1" w:themeTint="99"/>
                  <w:right w:val="single" w:sz="4" w:space="0" w:color="429EDE" w:themeColor="accent1" w:themeTint="99"/>
                </w:tcBorders>
                <w:vAlign w:val="center"/>
              </w:tcPr>
              <w:p w14:paraId="54F77C0F" w14:textId="77777777" w:rsidR="000F1F95" w:rsidRPr="00846B76" w:rsidRDefault="000F1F95" w:rsidP="0024107B">
                <w:r w:rsidRPr="00346DE2">
                  <w:t>City/State/Zip</w:t>
                </w:r>
              </w:p>
            </w:tc>
          </w:sdtContent>
        </w:sdt>
        <w:tc>
          <w:tcPr>
            <w:tcW w:w="1190" w:type="pct"/>
            <w:tcBorders>
              <w:top w:val="single" w:sz="4" w:space="0" w:color="429EDE" w:themeColor="accent1" w:themeTint="99"/>
              <w:left w:val="single" w:sz="4" w:space="0" w:color="429EDE" w:themeColor="accent1" w:themeTint="99"/>
              <w:bottom w:val="single" w:sz="4" w:space="0" w:color="429EDE" w:themeColor="accent1" w:themeTint="99"/>
              <w:right w:val="single" w:sz="4" w:space="0" w:color="429EDE" w:themeColor="accent1" w:themeTint="99"/>
            </w:tcBorders>
            <w:shd w:val="clear" w:color="auto" w:fill="FFFFFF" w:themeFill="background1"/>
          </w:tcPr>
          <w:p w14:paraId="355F3D44" w14:textId="77777777" w:rsidR="000F1F95" w:rsidRPr="00846B76" w:rsidRDefault="000F1F95" w:rsidP="00D52293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3" w:type="pct"/>
            <w:tcBorders>
              <w:top w:val="single" w:sz="4" w:space="0" w:color="429EDE" w:themeColor="accent1" w:themeTint="99"/>
              <w:left w:val="single" w:sz="4" w:space="0" w:color="429EDE" w:themeColor="accent1" w:themeTint="99"/>
              <w:bottom w:val="single" w:sz="4" w:space="0" w:color="429EDE" w:themeColor="accent1" w:themeTint="99"/>
              <w:right w:val="single" w:sz="4" w:space="0" w:color="429EDE" w:themeColor="accent1" w:themeTint="99"/>
            </w:tcBorders>
            <w:vAlign w:val="center"/>
          </w:tcPr>
          <w:p w14:paraId="21BE302C" w14:textId="77777777" w:rsidR="000F1F95" w:rsidRPr="006101C3" w:rsidRDefault="000F1F95" w:rsidP="0024107B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101C3">
              <w:rPr>
                <w:b/>
                <w:bCs/>
              </w:rPr>
              <w:t>Cell Phone</w:t>
            </w:r>
          </w:p>
        </w:tc>
        <w:tc>
          <w:tcPr>
            <w:tcW w:w="1490" w:type="pct"/>
            <w:tcBorders>
              <w:top w:val="single" w:sz="4" w:space="0" w:color="429EDE" w:themeColor="accent1" w:themeTint="99"/>
              <w:left w:val="single" w:sz="4" w:space="0" w:color="429EDE" w:themeColor="accent1" w:themeTint="99"/>
              <w:bottom w:val="single" w:sz="4" w:space="0" w:color="429EDE" w:themeColor="accent1" w:themeTint="99"/>
              <w:right w:val="single" w:sz="4" w:space="0" w:color="429EDE" w:themeColor="accent1" w:themeTint="99"/>
            </w:tcBorders>
            <w:shd w:val="clear" w:color="auto" w:fill="auto"/>
          </w:tcPr>
          <w:p w14:paraId="184AD2FE" w14:textId="77777777" w:rsidR="000F1F95" w:rsidRPr="00846B76" w:rsidRDefault="000F1F95" w:rsidP="00D52293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F1F95" w:rsidRPr="00846B76" w14:paraId="61CBFDE6" w14:textId="77777777" w:rsidTr="0024107B">
        <w:sdt>
          <w:sdtPr>
            <w:id w:val="734971904"/>
            <w:placeholder>
              <w:docPart w:val="FDDB4967DC574DCAB737BB97C05B24D5"/>
            </w:placeholder>
            <w:temporary/>
            <w:showingPlcHdr/>
            <w15:appearance w15:val="hidden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37" w:type="pct"/>
                <w:tcBorders>
                  <w:top w:val="single" w:sz="4" w:space="0" w:color="429EDE" w:themeColor="accent1" w:themeTint="99"/>
                  <w:left w:val="single" w:sz="4" w:space="0" w:color="429EDE" w:themeColor="accent1" w:themeTint="99"/>
                  <w:bottom w:val="single" w:sz="4" w:space="0" w:color="429EDE" w:themeColor="accent1" w:themeTint="99"/>
                  <w:right w:val="single" w:sz="4" w:space="0" w:color="429EDE" w:themeColor="accent1" w:themeTint="99"/>
                </w:tcBorders>
                <w:shd w:val="clear" w:color="auto" w:fill="C0DEF4" w:themeFill="accent1" w:themeFillTint="33"/>
                <w:vAlign w:val="center"/>
              </w:tcPr>
              <w:p w14:paraId="024FBC32" w14:textId="77777777" w:rsidR="000F1F95" w:rsidRPr="00846B76" w:rsidRDefault="000F1F95" w:rsidP="0024107B">
                <w:r w:rsidRPr="00346DE2">
                  <w:t>Email</w:t>
                </w:r>
              </w:p>
            </w:tc>
          </w:sdtContent>
        </w:sdt>
        <w:tc>
          <w:tcPr>
            <w:tcW w:w="3463" w:type="pct"/>
            <w:gridSpan w:val="3"/>
            <w:tcBorders>
              <w:top w:val="single" w:sz="4" w:space="0" w:color="429EDE" w:themeColor="accent1" w:themeTint="99"/>
              <w:left w:val="single" w:sz="4" w:space="0" w:color="429EDE" w:themeColor="accent1" w:themeTint="99"/>
              <w:bottom w:val="single" w:sz="4" w:space="0" w:color="429EDE" w:themeColor="accent1" w:themeTint="99"/>
              <w:right w:val="single" w:sz="4" w:space="0" w:color="429EDE" w:themeColor="accent1" w:themeTint="99"/>
            </w:tcBorders>
          </w:tcPr>
          <w:p w14:paraId="47F37493" w14:textId="77777777" w:rsidR="000F1F95" w:rsidRPr="00846B76" w:rsidRDefault="000F1F95" w:rsidP="00D52293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DE1A84D" w14:textId="605889B4" w:rsidR="000F1F95" w:rsidRPr="000F1F95" w:rsidRDefault="000F1F95" w:rsidP="000F1F95">
      <w:pPr>
        <w:spacing w:before="240"/>
        <w:rPr>
          <w:b/>
          <w:bCs/>
        </w:rPr>
      </w:pPr>
      <w:r w:rsidRPr="000F1F95">
        <w:rPr>
          <w:b/>
          <w:bCs/>
        </w:rPr>
        <w:t>I am interested for the following types of services:</w:t>
      </w:r>
    </w:p>
    <w:tbl>
      <w:tblPr>
        <w:tblStyle w:val="Tabellaelenco2-colore1"/>
        <w:tblpPr w:leftFromText="180" w:rightFromText="180" w:vertAnchor="text" w:tblpY="1"/>
        <w:tblW w:w="5054" w:type="pct"/>
        <w:tblLayout w:type="fixed"/>
        <w:tblLook w:val="04A0" w:firstRow="1" w:lastRow="0" w:firstColumn="1" w:lastColumn="0" w:noHBand="0" w:noVBand="1"/>
      </w:tblPr>
      <w:tblGrid>
        <w:gridCol w:w="2064"/>
        <w:gridCol w:w="7387"/>
      </w:tblGrid>
      <w:tr w:rsidR="000F1F95" w14:paraId="4865CFFD" w14:textId="39CA26FF" w:rsidTr="00A829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  <w:vMerge w:val="restar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shd w:val="clear" w:color="auto" w:fill="auto"/>
          </w:tcPr>
          <w:p w14:paraId="004E35C6" w14:textId="3DE8E8D3" w:rsidR="000F1F95" w:rsidRPr="00CD2E6B" w:rsidRDefault="00000000" w:rsidP="00CD2E6B">
            <w:pPr>
              <w:spacing w:before="120"/>
              <w:ind w:left="432"/>
              <w:rPr>
                <w:sz w:val="36"/>
              </w:rPr>
            </w:pPr>
            <w:sdt>
              <w:sdtPr>
                <w:rPr>
                  <w:sz w:val="36"/>
                </w:rPr>
                <w:id w:val="1338568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829B2"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sdtContent>
            </w:sdt>
            <w:r w:rsidR="000F1F95">
              <w:rPr>
                <w:b w:val="0"/>
                <w:bCs w:val="0"/>
                <w:sz w:val="36"/>
              </w:rPr>
              <w:t xml:space="preserve"> </w:t>
            </w:r>
            <w:r w:rsidR="000F1F95" w:rsidRPr="00D95343">
              <w:t>AAV</w:t>
            </w:r>
            <w:r w:rsidR="000F1F95">
              <w:t xml:space="preserve"> </w:t>
            </w:r>
            <w:r w:rsidR="000F1F95" w:rsidRPr="00D95343">
              <w:t>Preps</w:t>
            </w:r>
          </w:p>
        </w:tc>
        <w:tc>
          <w:tcPr>
            <w:tcW w:w="3908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</w:tcPr>
          <w:p w14:paraId="53719B76" w14:textId="77777777" w:rsidR="000F1F95" w:rsidRPr="000F1F95" w:rsidRDefault="000F1F95" w:rsidP="00D522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F1F95">
              <w:rPr>
                <w:b w:val="0"/>
                <w:bCs w:val="0"/>
              </w:rPr>
              <w:t>Transgene (name and source: e.g. human, mouse, etc.):</w:t>
            </w:r>
          </w:p>
        </w:tc>
      </w:tr>
      <w:tr w:rsidR="000F1F95" w14:paraId="77FA0041" w14:textId="06539CB5" w:rsidTr="00A829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  <w:vMerge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shd w:val="clear" w:color="auto" w:fill="auto"/>
          </w:tcPr>
          <w:p w14:paraId="04E90823" w14:textId="77777777" w:rsidR="000F1F95" w:rsidRPr="00D95343" w:rsidRDefault="000F1F95" w:rsidP="00D52293"/>
        </w:tc>
        <w:tc>
          <w:tcPr>
            <w:tcW w:w="3908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</w:tcPr>
          <w:p w14:paraId="7AE9D76A" w14:textId="77777777" w:rsidR="000F1F95" w:rsidRDefault="000F1F95" w:rsidP="00D52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58E0">
              <w:t>Biological activity of transgene:</w:t>
            </w:r>
          </w:p>
        </w:tc>
      </w:tr>
      <w:tr w:rsidR="000F1F95" w14:paraId="7FB350CF" w14:textId="76BF56F7" w:rsidTr="00A829B2">
        <w:trPr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  <w:vMerge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shd w:val="clear" w:color="auto" w:fill="auto"/>
          </w:tcPr>
          <w:p w14:paraId="4CE8BC77" w14:textId="77777777" w:rsidR="000F1F95" w:rsidRPr="00D95343" w:rsidRDefault="000F1F95" w:rsidP="00D52293"/>
        </w:tc>
        <w:tc>
          <w:tcPr>
            <w:tcW w:w="3908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</w:tcPr>
          <w:p w14:paraId="17930F01" w14:textId="77777777" w:rsidR="000F1F95" w:rsidRDefault="000F1F95" w:rsidP="00D52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58E0">
              <w:t>Serotype:</w:t>
            </w:r>
          </w:p>
        </w:tc>
      </w:tr>
      <w:tr w:rsidR="000F1F95" w14:paraId="00BA2E6C" w14:textId="11977ECC" w:rsidTr="00A829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  <w:vMerge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shd w:val="clear" w:color="auto" w:fill="auto"/>
          </w:tcPr>
          <w:p w14:paraId="1D2FFEED" w14:textId="77777777" w:rsidR="000F1F95" w:rsidRPr="00D95343" w:rsidRDefault="000F1F95" w:rsidP="00D52293"/>
        </w:tc>
        <w:tc>
          <w:tcPr>
            <w:tcW w:w="3908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</w:tcPr>
          <w:p w14:paraId="555388F6" w14:textId="77777777" w:rsidR="000F1F95" w:rsidRDefault="000F1F95" w:rsidP="00D52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58E0">
              <w:t>Promoter (name):</w:t>
            </w:r>
          </w:p>
        </w:tc>
      </w:tr>
      <w:tr w:rsidR="000F1F95" w14:paraId="1463E44D" w14:textId="13168861" w:rsidTr="00A829B2">
        <w:trPr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  <w:vMerge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shd w:val="clear" w:color="auto" w:fill="auto"/>
          </w:tcPr>
          <w:p w14:paraId="01938BAD" w14:textId="77777777" w:rsidR="000F1F95" w:rsidRPr="00D95343" w:rsidRDefault="000F1F95" w:rsidP="00D52293"/>
        </w:tc>
        <w:tc>
          <w:tcPr>
            <w:tcW w:w="3908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</w:tcPr>
          <w:p w14:paraId="1462264C" w14:textId="77777777" w:rsidR="000F1F95" w:rsidRDefault="000F1F95" w:rsidP="00D52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58E0">
              <w:t>PolyA (name):</w:t>
            </w:r>
          </w:p>
        </w:tc>
      </w:tr>
      <w:tr w:rsidR="000F1F95" w14:paraId="7F299E6D" w14:textId="1697CBF3" w:rsidTr="00A829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  <w:vMerge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shd w:val="clear" w:color="auto" w:fill="auto"/>
          </w:tcPr>
          <w:p w14:paraId="573A0905" w14:textId="77777777" w:rsidR="000F1F95" w:rsidRPr="00D95343" w:rsidRDefault="000F1F95" w:rsidP="00D52293"/>
        </w:tc>
        <w:tc>
          <w:tcPr>
            <w:tcW w:w="3908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</w:tcPr>
          <w:p w14:paraId="6878D8FF" w14:textId="77777777" w:rsidR="000F1F95" w:rsidRDefault="000F1F95" w:rsidP="00D52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27E5C">
              <w:t>Total size of plasmid (bp):</w:t>
            </w:r>
          </w:p>
        </w:tc>
      </w:tr>
      <w:tr w:rsidR="000F1F95" w14:paraId="3F84E157" w14:textId="086574E9" w:rsidTr="00A829B2">
        <w:trPr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  <w:vMerge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shd w:val="clear" w:color="auto" w:fill="auto"/>
          </w:tcPr>
          <w:p w14:paraId="7AAFBC19" w14:textId="77777777" w:rsidR="000F1F95" w:rsidRPr="00D95343" w:rsidRDefault="000F1F95" w:rsidP="00D52293"/>
        </w:tc>
        <w:tc>
          <w:tcPr>
            <w:tcW w:w="3908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</w:tcPr>
          <w:p w14:paraId="42CFF8B4" w14:textId="77777777" w:rsidR="000F1F95" w:rsidRDefault="000F1F95" w:rsidP="00D52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58E0">
              <w:t>Size from 5’ITR to 3’ITR (bp):</w:t>
            </w:r>
          </w:p>
        </w:tc>
      </w:tr>
      <w:tr w:rsidR="000F1F95" w14:paraId="5DD390FC" w14:textId="186B61EF" w:rsidTr="00A829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  <w:vMerge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shd w:val="clear" w:color="auto" w:fill="auto"/>
          </w:tcPr>
          <w:p w14:paraId="67C5992D" w14:textId="77777777" w:rsidR="000F1F95" w:rsidRPr="00D95343" w:rsidRDefault="000F1F95" w:rsidP="00D52293"/>
        </w:tc>
        <w:tc>
          <w:tcPr>
            <w:tcW w:w="3908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</w:tcPr>
          <w:p w14:paraId="229233A2" w14:textId="325A1A98" w:rsidR="000F1F95" w:rsidRDefault="006F43BC" w:rsidP="00D52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43BC">
              <w:t>Total AAV particles</w:t>
            </w:r>
            <w:r>
              <w:t>:</w:t>
            </w:r>
          </w:p>
        </w:tc>
      </w:tr>
      <w:tr w:rsidR="000F1F95" w:rsidRPr="001958E0" w14:paraId="21E1DC9F" w14:textId="044495BB" w:rsidTr="000377AE">
        <w:trPr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2" w:type="pct"/>
            <w:vMerge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shd w:val="clear" w:color="auto" w:fill="auto"/>
          </w:tcPr>
          <w:p w14:paraId="186E0A29" w14:textId="77777777" w:rsidR="000F1F95" w:rsidRPr="00D95343" w:rsidRDefault="000F1F95" w:rsidP="00D52293"/>
        </w:tc>
        <w:tc>
          <w:tcPr>
            <w:tcW w:w="3908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</w:tcPr>
          <w:p w14:paraId="50888EFA" w14:textId="6C18D423" w:rsidR="000F1F95" w:rsidRPr="001958E0" w:rsidRDefault="0024107B" w:rsidP="00D52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Minimum titer (GC/ml):</w:t>
            </w:r>
          </w:p>
        </w:tc>
      </w:tr>
    </w:tbl>
    <w:p w14:paraId="26E241F1" w14:textId="10679A57" w:rsidR="000F1F95" w:rsidRDefault="000377AE" w:rsidP="001A6099">
      <w:pPr>
        <w:tabs>
          <w:tab w:val="left" w:pos="1103"/>
        </w:tabs>
        <w:rPr>
          <w:u w:val="single"/>
        </w:rPr>
      </w:pPr>
      <w:r>
        <w:rPr>
          <w:rFonts w:ascii="Calibri" w:hAnsi="Calibri" w:cs="Calibri"/>
          <w:color w:val="000000"/>
        </w:rPr>
        <w:t>(Please remember to send the electronic plasmid map)</w:t>
      </w:r>
    </w:p>
    <w:p w14:paraId="1C859FBD" w14:textId="16FA9992" w:rsidR="000F1F95" w:rsidRPr="000F1F95" w:rsidRDefault="000F1F95" w:rsidP="001A6099">
      <w:pPr>
        <w:tabs>
          <w:tab w:val="left" w:pos="1103"/>
        </w:tabs>
        <w:rPr>
          <w:b/>
          <w:bCs/>
          <w:sz w:val="16"/>
          <w:szCs w:val="16"/>
        </w:rPr>
      </w:pPr>
      <w:r w:rsidRPr="000F1F95">
        <w:rPr>
          <w:b/>
          <w:bCs/>
        </w:rPr>
        <w:t>Analytical Test/Activity</w:t>
      </w:r>
    </w:p>
    <w:tbl>
      <w:tblPr>
        <w:tblStyle w:val="Tabellaelenco2-colore1"/>
        <w:tblpPr w:leftFromText="180" w:rightFromText="180" w:vertAnchor="text" w:tblpY="1"/>
        <w:tblW w:w="5000" w:type="pct"/>
        <w:tblLook w:val="04A0" w:firstRow="1" w:lastRow="0" w:firstColumn="1" w:lastColumn="0" w:noHBand="0" w:noVBand="1"/>
      </w:tblPr>
      <w:tblGrid>
        <w:gridCol w:w="1256"/>
        <w:gridCol w:w="3329"/>
        <w:gridCol w:w="810"/>
        <w:gridCol w:w="3955"/>
      </w:tblGrid>
      <w:tr w:rsidR="0047452D" w14:paraId="6A72CA0C" w14:textId="77777777" w:rsidTr="00B753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vAlign w:val="center"/>
          </w:tcPr>
          <w:p w14:paraId="7EA9D8FF" w14:textId="15B2B482" w:rsidR="0047452D" w:rsidRPr="00C7480C" w:rsidRDefault="00CD2E6B" w:rsidP="00CD2E6B">
            <w:pPr>
              <w:spacing w:before="120"/>
              <w:jc w:val="center"/>
              <w:rPr>
                <w:sz w:val="36"/>
              </w:rPr>
            </w:pPr>
            <w:bookmarkStart w:id="0" w:name="_Hlk146183301"/>
            <w:r>
              <w:rPr>
                <w:noProof/>
                <w:sz w:val="36"/>
              </w:rPr>
              <w:lastRenderedPageBreak/>
              <w:drawing>
                <wp:inline distT="0" distB="0" distL="0" distR="0" wp14:anchorId="2010D938" wp14:editId="1B187E51">
                  <wp:extent cx="298450" cy="298450"/>
                  <wp:effectExtent l="0" t="0" r="6350" b="6350"/>
                  <wp:docPr id="108304426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vAlign w:val="center"/>
          </w:tcPr>
          <w:p w14:paraId="54F6980F" w14:textId="64BF9AE6" w:rsidR="0047452D" w:rsidRPr="0047452D" w:rsidRDefault="0047452D" w:rsidP="004745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47452D">
              <w:rPr>
                <w:b w:val="0"/>
                <w:bCs w:val="0"/>
              </w:rPr>
              <w:t>Viral Titer by qPCR</w:t>
            </w:r>
          </w:p>
        </w:tc>
        <w:tc>
          <w:tcPr>
            <w:tcW w:w="433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</w:tcPr>
          <w:p w14:paraId="1334672C" w14:textId="77777777" w:rsidR="0047452D" w:rsidRPr="000F1F95" w:rsidRDefault="00000000" w:rsidP="004745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sdt>
              <w:sdtPr>
                <w:rPr>
                  <w:sz w:val="36"/>
                </w:rPr>
                <w:id w:val="1727564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452D" w:rsidRPr="000F1F95">
                  <w:rPr>
                    <w:rFonts w:ascii="MS Gothic" w:eastAsia="MS Gothic" w:hAnsi="MS Gothic" w:hint="eastAsia"/>
                    <w:b w:val="0"/>
                    <w:bCs w:val="0"/>
                    <w:sz w:val="36"/>
                  </w:rPr>
                  <w:t>☐</w:t>
                </w:r>
              </w:sdtContent>
            </w:sdt>
          </w:p>
        </w:tc>
        <w:tc>
          <w:tcPr>
            <w:tcW w:w="2115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vAlign w:val="center"/>
          </w:tcPr>
          <w:p w14:paraId="5C66AFCA" w14:textId="77777777" w:rsidR="0047452D" w:rsidRPr="000F1F95" w:rsidRDefault="0047452D" w:rsidP="004745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F1F95">
              <w:rPr>
                <w:b w:val="0"/>
                <w:bCs w:val="0"/>
              </w:rPr>
              <w:t xml:space="preserve">  Infectious titer /TCID50</w:t>
            </w:r>
          </w:p>
        </w:tc>
      </w:tr>
      <w:tr w:rsidR="0047452D" w14:paraId="2F31EC06" w14:textId="77777777" w:rsidTr="00B75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vAlign w:val="center"/>
          </w:tcPr>
          <w:p w14:paraId="50BE1D41" w14:textId="466F7F5D" w:rsidR="0047452D" w:rsidRPr="00C7480C" w:rsidRDefault="00CD2E6B" w:rsidP="00CD2E6B">
            <w:pPr>
              <w:spacing w:before="120"/>
              <w:jc w:val="center"/>
              <w:rPr>
                <w:sz w:val="36"/>
              </w:rPr>
            </w:pPr>
            <w:r>
              <w:rPr>
                <w:noProof/>
                <w:sz w:val="36"/>
              </w:rPr>
              <w:drawing>
                <wp:inline distT="0" distB="0" distL="0" distR="0" wp14:anchorId="3E75F158" wp14:editId="4DB89FA6">
                  <wp:extent cx="298450" cy="298450"/>
                  <wp:effectExtent l="0" t="0" r="6350" b="6350"/>
                  <wp:docPr id="368834877" name="Picture 368834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vAlign w:val="center"/>
          </w:tcPr>
          <w:p w14:paraId="287519DC" w14:textId="418D709B" w:rsidR="0047452D" w:rsidRPr="0047452D" w:rsidRDefault="0047452D" w:rsidP="00474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7452D">
              <w:t>Purity Assay (SDS PAGE by Coomassie Staining)</w:t>
            </w:r>
          </w:p>
        </w:tc>
        <w:sdt>
          <w:sdtPr>
            <w:rPr>
              <w:b/>
              <w:bCs/>
              <w:sz w:val="36"/>
            </w:rPr>
            <w:id w:val="-718200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3" w:type="pct"/>
                <w:tcBorders>
                  <w:left w:val="single" w:sz="4" w:space="0" w:color="429EDE" w:themeColor="accent1" w:themeTint="99"/>
                  <w:right w:val="single" w:sz="4" w:space="0" w:color="429EDE" w:themeColor="accent1" w:themeTint="99"/>
                </w:tcBorders>
              </w:tcPr>
              <w:p w14:paraId="2F6DDF32" w14:textId="22037E7F" w:rsidR="0047452D" w:rsidRPr="004E2D95" w:rsidRDefault="003D499E" w:rsidP="0047452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/>
                    <w:bCs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36"/>
                  </w:rPr>
                  <w:t>☐</w:t>
                </w:r>
              </w:p>
            </w:tc>
          </w:sdtContent>
        </w:sdt>
        <w:tc>
          <w:tcPr>
            <w:tcW w:w="2115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vAlign w:val="center"/>
          </w:tcPr>
          <w:p w14:paraId="25184593" w14:textId="77777777" w:rsidR="0047452D" w:rsidRDefault="0047452D" w:rsidP="00474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7B5E">
              <w:t>Identity by sequencing</w:t>
            </w:r>
          </w:p>
        </w:tc>
      </w:tr>
      <w:tr w:rsidR="0047452D" w14:paraId="277DEF0A" w14:textId="77777777" w:rsidTr="00B753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vAlign w:val="center"/>
          </w:tcPr>
          <w:p w14:paraId="293870EE" w14:textId="415842AD" w:rsidR="0047452D" w:rsidRPr="00C7480C" w:rsidRDefault="00CD2E6B" w:rsidP="00CD2E6B">
            <w:pPr>
              <w:spacing w:before="120"/>
              <w:jc w:val="center"/>
              <w:rPr>
                <w:sz w:val="36"/>
              </w:rPr>
            </w:pPr>
            <w:r>
              <w:rPr>
                <w:noProof/>
                <w:sz w:val="36"/>
              </w:rPr>
              <w:drawing>
                <wp:inline distT="0" distB="0" distL="0" distR="0" wp14:anchorId="7202CF72" wp14:editId="70DD3821">
                  <wp:extent cx="298450" cy="298450"/>
                  <wp:effectExtent l="0" t="0" r="6350" b="6350"/>
                  <wp:docPr id="719493558" name="Picture 719493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vAlign w:val="center"/>
          </w:tcPr>
          <w:p w14:paraId="755130A0" w14:textId="2490964A" w:rsidR="0047452D" w:rsidRPr="0047452D" w:rsidRDefault="0047452D" w:rsidP="00474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7452D">
              <w:t>Sterility</w:t>
            </w:r>
          </w:p>
        </w:tc>
        <w:sdt>
          <w:sdtPr>
            <w:rPr>
              <w:b/>
              <w:bCs/>
              <w:sz w:val="36"/>
            </w:rPr>
            <w:id w:val="1293404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3" w:type="pct"/>
                <w:tcBorders>
                  <w:left w:val="single" w:sz="4" w:space="0" w:color="429EDE" w:themeColor="accent1" w:themeTint="99"/>
                  <w:right w:val="single" w:sz="4" w:space="0" w:color="429EDE" w:themeColor="accent1" w:themeTint="99"/>
                </w:tcBorders>
              </w:tcPr>
              <w:p w14:paraId="46C365FB" w14:textId="77777777" w:rsidR="0047452D" w:rsidRPr="004E2D95" w:rsidRDefault="0047452D" w:rsidP="0047452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bCs/>
                  </w:rPr>
                </w:pPr>
                <w:r w:rsidRPr="004E2D95">
                  <w:rPr>
                    <w:rFonts w:ascii="MS Gothic" w:eastAsia="MS Gothic" w:hAnsi="MS Gothic" w:hint="eastAsia"/>
                    <w:b/>
                    <w:bCs/>
                    <w:sz w:val="36"/>
                  </w:rPr>
                  <w:t>☐</w:t>
                </w:r>
              </w:p>
            </w:tc>
          </w:sdtContent>
        </w:sdt>
        <w:tc>
          <w:tcPr>
            <w:tcW w:w="2115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vAlign w:val="center"/>
          </w:tcPr>
          <w:p w14:paraId="512C31C3" w14:textId="77777777" w:rsidR="0047452D" w:rsidRDefault="0047452D" w:rsidP="00474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7B5E">
              <w:t>Sterility/Bioburden</w:t>
            </w:r>
          </w:p>
        </w:tc>
      </w:tr>
      <w:tr w:rsidR="0047452D" w:rsidRPr="00C7480C" w14:paraId="0D4F64EA" w14:textId="77777777" w:rsidTr="00B75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sz w:val="36"/>
            </w:rPr>
            <w:id w:val="-1156383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672" w:type="pct"/>
                <w:tcBorders>
                  <w:left w:val="single" w:sz="4" w:space="0" w:color="429EDE" w:themeColor="accent1" w:themeTint="99"/>
                  <w:right w:val="single" w:sz="4" w:space="0" w:color="429EDE" w:themeColor="accent1" w:themeTint="99"/>
                </w:tcBorders>
              </w:tcPr>
              <w:p w14:paraId="25482D5F" w14:textId="4D1F4D98" w:rsidR="0047452D" w:rsidRPr="00C7480C" w:rsidRDefault="00CD2E6B" w:rsidP="0047452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1780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vAlign w:val="center"/>
          </w:tcPr>
          <w:p w14:paraId="5D016E13" w14:textId="12DEFDD7" w:rsidR="0047452D" w:rsidRPr="0047452D" w:rsidRDefault="0047452D" w:rsidP="00474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7452D">
              <w:t>Purity Assay (SDS PAGE by Silver Staining)</w:t>
            </w:r>
          </w:p>
        </w:tc>
        <w:sdt>
          <w:sdtPr>
            <w:rPr>
              <w:b/>
              <w:bCs/>
              <w:sz w:val="36"/>
            </w:rPr>
            <w:id w:val="320052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3" w:type="pct"/>
                <w:tcBorders>
                  <w:left w:val="single" w:sz="4" w:space="0" w:color="429EDE" w:themeColor="accent1" w:themeTint="99"/>
                  <w:right w:val="single" w:sz="4" w:space="0" w:color="429EDE" w:themeColor="accent1" w:themeTint="99"/>
                </w:tcBorders>
              </w:tcPr>
              <w:p w14:paraId="1AE8C391" w14:textId="77777777" w:rsidR="0047452D" w:rsidRPr="004E2D95" w:rsidRDefault="0047452D" w:rsidP="0047452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/>
                    <w:bCs/>
                  </w:rPr>
                </w:pPr>
                <w:r w:rsidRPr="004E2D95">
                  <w:rPr>
                    <w:rFonts w:ascii="MS Gothic" w:eastAsia="MS Gothic" w:hAnsi="MS Gothic" w:hint="eastAsia"/>
                    <w:b/>
                    <w:bCs/>
                    <w:sz w:val="36"/>
                  </w:rPr>
                  <w:t>☐</w:t>
                </w:r>
              </w:p>
            </w:tc>
          </w:sdtContent>
        </w:sdt>
        <w:tc>
          <w:tcPr>
            <w:tcW w:w="2115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vAlign w:val="center"/>
          </w:tcPr>
          <w:p w14:paraId="6EA36465" w14:textId="77777777" w:rsidR="0047452D" w:rsidRPr="00C7480C" w:rsidRDefault="0047452D" w:rsidP="00474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7B5E">
              <w:t>pH</w:t>
            </w:r>
          </w:p>
        </w:tc>
      </w:tr>
      <w:tr w:rsidR="0047452D" w14:paraId="26A550D5" w14:textId="77777777" w:rsidTr="00B7538B">
        <w:sdt>
          <w:sdtPr>
            <w:rPr>
              <w:sz w:val="36"/>
            </w:rPr>
            <w:id w:val="1735193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672" w:type="pct"/>
                <w:tcBorders>
                  <w:left w:val="single" w:sz="4" w:space="0" w:color="429EDE" w:themeColor="accent1" w:themeTint="99"/>
                  <w:right w:val="single" w:sz="4" w:space="0" w:color="429EDE" w:themeColor="accent1" w:themeTint="99"/>
                </w:tcBorders>
              </w:tcPr>
              <w:p w14:paraId="39DF1FFA" w14:textId="1A77EF46" w:rsidR="0047452D" w:rsidRPr="00346DE2" w:rsidRDefault="0024107B" w:rsidP="0047452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1780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vAlign w:val="center"/>
          </w:tcPr>
          <w:p w14:paraId="3FDA91C9" w14:textId="77777777" w:rsidR="0047452D" w:rsidRPr="0047452D" w:rsidRDefault="0047452D" w:rsidP="00474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7452D">
              <w:t>Transmission Electron Microscopy</w:t>
            </w:r>
          </w:p>
        </w:tc>
        <w:sdt>
          <w:sdtPr>
            <w:rPr>
              <w:b/>
              <w:bCs/>
              <w:sz w:val="36"/>
            </w:rPr>
            <w:id w:val="-423502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3" w:type="pct"/>
                <w:tcBorders>
                  <w:left w:val="single" w:sz="4" w:space="0" w:color="429EDE" w:themeColor="accent1" w:themeTint="99"/>
                  <w:right w:val="single" w:sz="4" w:space="0" w:color="429EDE" w:themeColor="accent1" w:themeTint="99"/>
                </w:tcBorders>
              </w:tcPr>
              <w:p w14:paraId="3F17AF4D" w14:textId="0EF170F3" w:rsidR="0047452D" w:rsidRPr="004E2D95" w:rsidRDefault="0047452D" w:rsidP="0047452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bCs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36"/>
                  </w:rPr>
                  <w:t>☐</w:t>
                </w:r>
              </w:p>
            </w:tc>
          </w:sdtContent>
        </w:sdt>
        <w:tc>
          <w:tcPr>
            <w:tcW w:w="2115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vAlign w:val="center"/>
          </w:tcPr>
          <w:p w14:paraId="0AACEA4D" w14:textId="2915862E" w:rsidR="0047452D" w:rsidRDefault="0047452D" w:rsidP="00474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43BC">
              <w:t>Osmolality</w:t>
            </w:r>
          </w:p>
        </w:tc>
      </w:tr>
      <w:tr w:rsidR="0047452D" w14:paraId="6EC6C8C3" w14:textId="77777777" w:rsidTr="00B75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sz w:val="36"/>
            </w:rPr>
            <w:id w:val="404582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672" w:type="pct"/>
                <w:tcBorders>
                  <w:left w:val="single" w:sz="4" w:space="0" w:color="429EDE" w:themeColor="accent1" w:themeTint="99"/>
                  <w:right w:val="single" w:sz="4" w:space="0" w:color="429EDE" w:themeColor="accent1" w:themeTint="99"/>
                </w:tcBorders>
              </w:tcPr>
              <w:p w14:paraId="2F1AD272" w14:textId="25257258" w:rsidR="0047452D" w:rsidRPr="00346DE2" w:rsidRDefault="0024107B" w:rsidP="0047452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1780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vAlign w:val="center"/>
          </w:tcPr>
          <w:p w14:paraId="33083BCD" w14:textId="2C5F117C" w:rsidR="0047452D" w:rsidRPr="0047452D" w:rsidRDefault="0047452D" w:rsidP="00474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7452D">
              <w:t>Endotoxin Assay</w:t>
            </w:r>
          </w:p>
        </w:tc>
        <w:sdt>
          <w:sdtPr>
            <w:rPr>
              <w:sz w:val="36"/>
            </w:rPr>
            <w:id w:val="-1889633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3" w:type="pct"/>
                <w:tcBorders>
                  <w:left w:val="single" w:sz="4" w:space="0" w:color="429EDE" w:themeColor="accent1" w:themeTint="99"/>
                  <w:right w:val="single" w:sz="4" w:space="0" w:color="429EDE" w:themeColor="accent1" w:themeTint="99"/>
                </w:tcBorders>
              </w:tcPr>
              <w:p w14:paraId="5DEAFFE3" w14:textId="249527FC" w:rsidR="0047452D" w:rsidRPr="004E2D95" w:rsidRDefault="0047452D" w:rsidP="0047452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/>
                    <w:bCs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2115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vAlign w:val="center"/>
          </w:tcPr>
          <w:p w14:paraId="1B678E32" w14:textId="7A46CCEC" w:rsidR="0047452D" w:rsidRDefault="0047452D" w:rsidP="00474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7480C">
              <w:t>Test ELISA</w:t>
            </w:r>
            <w:r>
              <w:t xml:space="preserve"> (capsid titer)</w:t>
            </w:r>
          </w:p>
        </w:tc>
      </w:tr>
      <w:tr w:rsidR="00B7538B" w14:paraId="0413C3B6" w14:textId="77777777" w:rsidTr="00B753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</w:tcPr>
          <w:p w14:paraId="2BB53846" w14:textId="76556147" w:rsidR="00B7538B" w:rsidRDefault="00000000" w:rsidP="0047452D">
            <w:pPr>
              <w:spacing w:before="120"/>
              <w:ind w:left="432"/>
              <w:rPr>
                <w:sz w:val="36"/>
              </w:rPr>
            </w:pPr>
            <w:sdt>
              <w:sdtPr>
                <w:rPr>
                  <w:sz w:val="36"/>
                </w:rPr>
                <w:id w:val="1243915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538B"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sdtContent>
            </w:sdt>
            <w:r w:rsidR="00B7538B" w:rsidRPr="00B7538B">
              <w:rPr>
                <w:rFonts w:ascii="Segoe UI Symbol" w:hAnsi="Segoe UI Symbol" w:cs="Segoe UI Symbol"/>
                <w:sz w:val="36"/>
              </w:rPr>
              <w:t xml:space="preserve"> </w:t>
            </w:r>
          </w:p>
        </w:tc>
        <w:tc>
          <w:tcPr>
            <w:tcW w:w="1780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vAlign w:val="center"/>
          </w:tcPr>
          <w:p w14:paraId="623C9318" w14:textId="66E49368" w:rsidR="00B7538B" w:rsidRPr="0047452D" w:rsidRDefault="00B7538B" w:rsidP="00474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0E6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Empty/full capsids ratio (Analytical</w:t>
            </w: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 xml:space="preserve"> </w:t>
            </w:r>
            <w:r w:rsidRPr="00970E6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Ultracentrifugatio</w:t>
            </w:r>
            <w:r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n AUC</w:t>
            </w:r>
            <w:r w:rsidRPr="00970E6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)</w:t>
            </w:r>
          </w:p>
        </w:tc>
        <w:sdt>
          <w:sdtPr>
            <w:rPr>
              <w:sz w:val="36"/>
            </w:rPr>
            <w:id w:val="-1996256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3" w:type="pct"/>
                <w:tcBorders>
                  <w:left w:val="single" w:sz="4" w:space="0" w:color="429EDE" w:themeColor="accent1" w:themeTint="99"/>
                  <w:right w:val="single" w:sz="4" w:space="0" w:color="429EDE" w:themeColor="accent1" w:themeTint="99"/>
                </w:tcBorders>
              </w:tcPr>
              <w:p w14:paraId="48E3EC5D" w14:textId="7FA1842D" w:rsidR="00B7538B" w:rsidRDefault="00B7538B" w:rsidP="0047452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2115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vAlign w:val="center"/>
          </w:tcPr>
          <w:p w14:paraId="6AEF9428" w14:textId="6EA9E92D" w:rsidR="00B7538B" w:rsidRPr="00C7480C" w:rsidRDefault="00B7538B" w:rsidP="00474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0E6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Empty/full capsids ratio (Mass photometry)</w:t>
            </w:r>
          </w:p>
        </w:tc>
      </w:tr>
      <w:tr w:rsidR="00B7538B" w14:paraId="161A9C97" w14:textId="77777777" w:rsidTr="00B75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sz w:val="36"/>
            </w:rPr>
            <w:id w:val="-471980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672" w:type="pct"/>
                <w:tcBorders>
                  <w:left w:val="single" w:sz="4" w:space="0" w:color="429EDE" w:themeColor="accent1" w:themeTint="99"/>
                  <w:bottom w:val="single" w:sz="4" w:space="0" w:color="auto"/>
                  <w:right w:val="single" w:sz="4" w:space="0" w:color="429EDE" w:themeColor="accent1" w:themeTint="99"/>
                </w:tcBorders>
              </w:tcPr>
              <w:p w14:paraId="1299FEAB" w14:textId="2272080F" w:rsidR="00B7538B" w:rsidRDefault="00B7538B" w:rsidP="0047452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1780" w:type="pct"/>
            <w:tcBorders>
              <w:left w:val="single" w:sz="4" w:space="0" w:color="429EDE" w:themeColor="accent1" w:themeTint="99"/>
              <w:bottom w:val="single" w:sz="4" w:space="0" w:color="auto"/>
              <w:right w:val="single" w:sz="4" w:space="0" w:color="429EDE" w:themeColor="accent1" w:themeTint="99"/>
            </w:tcBorders>
            <w:vAlign w:val="center"/>
          </w:tcPr>
          <w:p w14:paraId="38CB99EF" w14:textId="2007440C" w:rsidR="00B7538B" w:rsidRPr="0047452D" w:rsidRDefault="00B7538B" w:rsidP="00474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70E6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Residual host cell DNA</w:t>
            </w:r>
          </w:p>
        </w:tc>
        <w:sdt>
          <w:sdtPr>
            <w:rPr>
              <w:sz w:val="36"/>
            </w:rPr>
            <w:id w:val="19579040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3" w:type="pct"/>
                <w:tcBorders>
                  <w:left w:val="single" w:sz="4" w:space="0" w:color="429EDE" w:themeColor="accent1" w:themeTint="99"/>
                  <w:right w:val="single" w:sz="4" w:space="0" w:color="429EDE" w:themeColor="accent1" w:themeTint="99"/>
                </w:tcBorders>
              </w:tcPr>
              <w:p w14:paraId="75DD43AB" w14:textId="1F8FA1B0" w:rsidR="00B7538B" w:rsidRDefault="00B7538B" w:rsidP="0047452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2115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vAlign w:val="center"/>
          </w:tcPr>
          <w:p w14:paraId="4479F78C" w14:textId="43575CBE" w:rsidR="00B7538B" w:rsidRPr="00C7480C" w:rsidRDefault="00B7538B" w:rsidP="00474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70E65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 xml:space="preserve">Residual host cell Protein  </w:t>
            </w:r>
          </w:p>
        </w:tc>
      </w:tr>
      <w:bookmarkEnd w:id="0"/>
    </w:tbl>
    <w:p w14:paraId="67220745" w14:textId="77777777" w:rsidR="000F1F95" w:rsidRDefault="000F1F95" w:rsidP="001A6099">
      <w:pPr>
        <w:tabs>
          <w:tab w:val="left" w:pos="1103"/>
        </w:tabs>
        <w:rPr>
          <w:sz w:val="16"/>
          <w:szCs w:val="16"/>
        </w:rPr>
      </w:pPr>
    </w:p>
    <w:p w14:paraId="35497A12" w14:textId="48898339" w:rsidR="000F1F95" w:rsidRPr="000F1F95" w:rsidRDefault="000F1F95" w:rsidP="001A6099">
      <w:pPr>
        <w:tabs>
          <w:tab w:val="left" w:pos="1103"/>
        </w:tabs>
        <w:rPr>
          <w:b/>
          <w:bCs/>
          <w:sz w:val="16"/>
          <w:szCs w:val="16"/>
        </w:rPr>
      </w:pPr>
      <w:r w:rsidRPr="000F1F95">
        <w:rPr>
          <w:b/>
          <w:bCs/>
        </w:rPr>
        <w:t>Molecular Cloning Services</w:t>
      </w:r>
    </w:p>
    <w:tbl>
      <w:tblPr>
        <w:tblStyle w:val="Tabellaelenco2-colore1"/>
        <w:tblpPr w:leftFromText="180" w:rightFromText="180" w:vertAnchor="text" w:tblpY="1"/>
        <w:tblW w:w="5000" w:type="pct"/>
        <w:tblLook w:val="04A0" w:firstRow="1" w:lastRow="0" w:firstColumn="1" w:lastColumn="0" w:noHBand="0" w:noVBand="1"/>
      </w:tblPr>
      <w:tblGrid>
        <w:gridCol w:w="1256"/>
        <w:gridCol w:w="4047"/>
        <w:gridCol w:w="4047"/>
      </w:tblGrid>
      <w:tr w:rsidR="006F43BC" w14:paraId="4B0D8421" w14:textId="77777777" w:rsidTr="006F43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sz w:val="36"/>
            </w:rPr>
            <w:id w:val="-199193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672" w:type="pct"/>
                <w:tcBorders>
                  <w:left w:val="single" w:sz="4" w:space="0" w:color="429EDE" w:themeColor="accent1" w:themeTint="99"/>
                  <w:right w:val="single" w:sz="4" w:space="0" w:color="429EDE" w:themeColor="accent1" w:themeTint="99"/>
                </w:tcBorders>
              </w:tcPr>
              <w:p w14:paraId="5BCC7080" w14:textId="56942532" w:rsidR="006F43BC" w:rsidRPr="00346DE2" w:rsidRDefault="008358BD" w:rsidP="00D52293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2164" w:type="pct"/>
            <w:tcBorders>
              <w:top w:val="single" w:sz="4" w:space="0" w:color="auto"/>
              <w:left w:val="single" w:sz="4" w:space="0" w:color="429EDE" w:themeColor="accent1" w:themeTint="99"/>
              <w:bottom w:val="single" w:sz="4" w:space="0" w:color="auto"/>
              <w:right w:val="single" w:sz="4" w:space="0" w:color="429EDE" w:themeColor="accent1" w:themeTint="99"/>
            </w:tcBorders>
            <w:vAlign w:val="center"/>
          </w:tcPr>
          <w:p w14:paraId="4D04C8D3" w14:textId="77777777" w:rsidR="006F43BC" w:rsidRPr="006F43BC" w:rsidRDefault="006F43BC" w:rsidP="006F43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6F43BC">
              <w:rPr>
                <w:b w:val="0"/>
                <w:bCs w:val="0"/>
              </w:rPr>
              <w:t>Cloning</w:t>
            </w:r>
          </w:p>
        </w:tc>
        <w:tc>
          <w:tcPr>
            <w:tcW w:w="2164" w:type="pct"/>
            <w:tcBorders>
              <w:top w:val="single" w:sz="4" w:space="0" w:color="auto"/>
              <w:left w:val="single" w:sz="4" w:space="0" w:color="429EDE" w:themeColor="accent1" w:themeTint="99"/>
              <w:bottom w:val="single" w:sz="4" w:space="0" w:color="auto"/>
              <w:right w:val="single" w:sz="4" w:space="0" w:color="auto"/>
            </w:tcBorders>
            <w:vAlign w:val="center"/>
          </w:tcPr>
          <w:p w14:paraId="4B9916D3" w14:textId="77777777" w:rsidR="006F43BC" w:rsidRPr="006F43BC" w:rsidRDefault="006F43BC" w:rsidP="006F43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6F43BC">
              <w:rPr>
                <w:b w:val="0"/>
                <w:bCs w:val="0"/>
              </w:rPr>
              <w:t xml:space="preserve">Number of samples: </w:t>
            </w:r>
          </w:p>
        </w:tc>
      </w:tr>
      <w:tr w:rsidR="006F43BC" w14:paraId="6617DADF" w14:textId="77777777" w:rsidTr="006F4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sz w:val="36"/>
            </w:rPr>
            <w:id w:val="-1511989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672" w:type="pct"/>
                <w:tcBorders>
                  <w:left w:val="single" w:sz="4" w:space="0" w:color="429EDE" w:themeColor="accent1" w:themeTint="99"/>
                  <w:bottom w:val="single" w:sz="4" w:space="0" w:color="auto"/>
                  <w:right w:val="single" w:sz="4" w:space="0" w:color="429EDE" w:themeColor="accent1" w:themeTint="99"/>
                </w:tcBorders>
              </w:tcPr>
              <w:p w14:paraId="6092B9E8" w14:textId="576D067F" w:rsidR="006F43BC" w:rsidRPr="00346DE2" w:rsidRDefault="008358BD" w:rsidP="00D52293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2164" w:type="pct"/>
            <w:tcBorders>
              <w:top w:val="single" w:sz="4" w:space="0" w:color="auto"/>
              <w:left w:val="single" w:sz="4" w:space="0" w:color="429EDE" w:themeColor="accent1" w:themeTint="99"/>
              <w:right w:val="single" w:sz="4" w:space="0" w:color="429EDE" w:themeColor="accent1" w:themeTint="99"/>
            </w:tcBorders>
            <w:vAlign w:val="center"/>
          </w:tcPr>
          <w:p w14:paraId="77F2E3E7" w14:textId="22C52D40" w:rsidR="006F43BC" w:rsidRDefault="008358BD" w:rsidP="006F43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358BD">
              <w:t>Plasmid Growth (Giga prep)</w:t>
            </w:r>
          </w:p>
        </w:tc>
        <w:tc>
          <w:tcPr>
            <w:tcW w:w="2164" w:type="pct"/>
            <w:tcBorders>
              <w:top w:val="single" w:sz="4" w:space="0" w:color="auto"/>
              <w:left w:val="single" w:sz="4" w:space="0" w:color="429EDE" w:themeColor="accent1" w:themeTint="99"/>
              <w:right w:val="single" w:sz="4" w:space="0" w:color="429EDE" w:themeColor="accent1" w:themeTint="99"/>
            </w:tcBorders>
            <w:vAlign w:val="center"/>
          </w:tcPr>
          <w:p w14:paraId="3C1E00F7" w14:textId="77777777" w:rsidR="006F43BC" w:rsidRDefault="006F43BC" w:rsidP="006F43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0783F">
              <w:t>Number of samples:</w:t>
            </w:r>
          </w:p>
        </w:tc>
      </w:tr>
      <w:tr w:rsidR="006F43BC" w14:paraId="5097A79C" w14:textId="77777777" w:rsidTr="006F43BC">
        <w:sdt>
          <w:sdtPr>
            <w:rPr>
              <w:sz w:val="36"/>
            </w:rPr>
            <w:id w:val="1765333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67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429EDE" w:themeColor="accent1" w:themeTint="99"/>
                </w:tcBorders>
              </w:tcPr>
              <w:p w14:paraId="3C34805E" w14:textId="77777777" w:rsidR="006F43BC" w:rsidRPr="00346DE2" w:rsidRDefault="006F43BC" w:rsidP="00D52293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2164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vAlign w:val="center"/>
          </w:tcPr>
          <w:p w14:paraId="452D6A71" w14:textId="53C9CDED" w:rsidR="006F43BC" w:rsidRDefault="008358BD" w:rsidP="006F43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358BD">
              <w:t>Identity by Sequencing</w:t>
            </w:r>
          </w:p>
        </w:tc>
        <w:tc>
          <w:tcPr>
            <w:tcW w:w="2164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vAlign w:val="center"/>
          </w:tcPr>
          <w:p w14:paraId="7A595826" w14:textId="77777777" w:rsidR="006F43BC" w:rsidRDefault="006F43BC" w:rsidP="006F43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0783F">
              <w:t>Number of samples:</w:t>
            </w:r>
          </w:p>
        </w:tc>
      </w:tr>
      <w:tr w:rsidR="006F43BC" w14:paraId="4E5292C6" w14:textId="77777777" w:rsidTr="00275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sz w:val="36"/>
            </w:rPr>
            <w:id w:val="1828702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67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429EDE" w:themeColor="accent1" w:themeTint="99"/>
                </w:tcBorders>
              </w:tcPr>
              <w:p w14:paraId="14C2FD96" w14:textId="2880D98E" w:rsidR="006F43BC" w:rsidRDefault="008358BD" w:rsidP="006F43BC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2164" w:type="pct"/>
            <w:tcBorders>
              <w:top w:val="single" w:sz="4" w:space="0" w:color="auto"/>
              <w:left w:val="single" w:sz="4" w:space="0" w:color="429EDE" w:themeColor="accent1" w:themeTint="99"/>
              <w:bottom w:val="single" w:sz="4" w:space="0" w:color="auto"/>
              <w:right w:val="single" w:sz="4" w:space="0" w:color="429EDE" w:themeColor="accent1" w:themeTint="99"/>
            </w:tcBorders>
            <w:vAlign w:val="center"/>
          </w:tcPr>
          <w:p w14:paraId="178727FB" w14:textId="59CA423D" w:rsidR="006F43BC" w:rsidRDefault="008358BD" w:rsidP="006F43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</w:t>
            </w:r>
            <w:r w:rsidRPr="008358BD">
              <w:t>estriction</w:t>
            </w:r>
            <w:r>
              <w:t xml:space="preserve"> digest profile</w:t>
            </w:r>
          </w:p>
        </w:tc>
        <w:tc>
          <w:tcPr>
            <w:tcW w:w="2164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vAlign w:val="center"/>
          </w:tcPr>
          <w:p w14:paraId="37157C69" w14:textId="45FDAB92" w:rsidR="006F43BC" w:rsidRPr="0000783F" w:rsidRDefault="006F43BC" w:rsidP="006F43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43BC">
              <w:t>Number of samples:</w:t>
            </w:r>
          </w:p>
        </w:tc>
      </w:tr>
      <w:tr w:rsidR="008358BD" w14:paraId="22731E9E" w14:textId="77777777" w:rsidTr="0027503A">
        <w:sdt>
          <w:sdtPr>
            <w:rPr>
              <w:sz w:val="36"/>
            </w:rPr>
            <w:id w:val="1443340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67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429EDE" w:themeColor="accent1" w:themeTint="99"/>
                </w:tcBorders>
              </w:tcPr>
              <w:p w14:paraId="5287362D" w14:textId="1CD42FB6" w:rsidR="008358BD" w:rsidRDefault="008358BD" w:rsidP="008358B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2164" w:type="pct"/>
            <w:tcBorders>
              <w:top w:val="single" w:sz="4" w:space="0" w:color="auto"/>
              <w:left w:val="single" w:sz="4" w:space="0" w:color="429EDE" w:themeColor="accent1" w:themeTint="99"/>
              <w:bottom w:val="single" w:sz="4" w:space="0" w:color="auto"/>
              <w:right w:val="single" w:sz="4" w:space="0" w:color="429EDE" w:themeColor="accent1" w:themeTint="99"/>
            </w:tcBorders>
            <w:vAlign w:val="center"/>
          </w:tcPr>
          <w:p w14:paraId="28364699" w14:textId="424C3242" w:rsidR="008358BD" w:rsidRPr="00E6252A" w:rsidRDefault="008358BD" w:rsidP="008358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358BD">
              <w:t>Check of ITR’s by Restriction</w:t>
            </w:r>
          </w:p>
        </w:tc>
        <w:tc>
          <w:tcPr>
            <w:tcW w:w="2164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vAlign w:val="center"/>
          </w:tcPr>
          <w:p w14:paraId="453F24C9" w14:textId="44DC1302" w:rsidR="008358BD" w:rsidRPr="006F43BC" w:rsidRDefault="008358BD" w:rsidP="008358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43BC">
              <w:t>Number of samples:</w:t>
            </w:r>
          </w:p>
        </w:tc>
      </w:tr>
      <w:tr w:rsidR="008358BD" w14:paraId="55DB363A" w14:textId="77777777" w:rsidTr="00275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sz w:val="36"/>
            </w:rPr>
            <w:id w:val="-1818021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67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429EDE" w:themeColor="accent1" w:themeTint="99"/>
                </w:tcBorders>
              </w:tcPr>
              <w:p w14:paraId="56D5B4C2" w14:textId="5DF32978" w:rsidR="008358BD" w:rsidRDefault="008358BD" w:rsidP="008358B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2164" w:type="pct"/>
            <w:tcBorders>
              <w:top w:val="single" w:sz="4" w:space="0" w:color="auto"/>
              <w:left w:val="single" w:sz="4" w:space="0" w:color="429EDE" w:themeColor="accent1" w:themeTint="99"/>
              <w:bottom w:val="single" w:sz="4" w:space="0" w:color="auto"/>
              <w:right w:val="single" w:sz="4" w:space="0" w:color="429EDE" w:themeColor="accent1" w:themeTint="99"/>
            </w:tcBorders>
            <w:vAlign w:val="center"/>
          </w:tcPr>
          <w:p w14:paraId="5F845D80" w14:textId="212AA90F" w:rsidR="008358BD" w:rsidRPr="00E6252A" w:rsidRDefault="008358BD" w:rsidP="008358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358BD">
              <w:t>pH</w:t>
            </w:r>
          </w:p>
        </w:tc>
        <w:tc>
          <w:tcPr>
            <w:tcW w:w="2164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vAlign w:val="center"/>
          </w:tcPr>
          <w:p w14:paraId="7403EE55" w14:textId="68A36B8E" w:rsidR="008358BD" w:rsidRPr="006F43BC" w:rsidRDefault="008358BD" w:rsidP="008358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43BC">
              <w:t>Number of samples:</w:t>
            </w:r>
          </w:p>
        </w:tc>
      </w:tr>
      <w:tr w:rsidR="008358BD" w14:paraId="3CD5F80E" w14:textId="77777777" w:rsidTr="0027503A">
        <w:sdt>
          <w:sdtPr>
            <w:rPr>
              <w:sz w:val="36"/>
            </w:rPr>
            <w:id w:val="-1060938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67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429EDE" w:themeColor="accent1" w:themeTint="99"/>
                </w:tcBorders>
              </w:tcPr>
              <w:p w14:paraId="68A61B8A" w14:textId="46F4FF74" w:rsidR="008358BD" w:rsidRDefault="008358BD" w:rsidP="008358B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2164" w:type="pct"/>
            <w:tcBorders>
              <w:top w:val="single" w:sz="4" w:space="0" w:color="auto"/>
              <w:left w:val="single" w:sz="4" w:space="0" w:color="429EDE" w:themeColor="accent1" w:themeTint="99"/>
              <w:bottom w:val="single" w:sz="4" w:space="0" w:color="auto"/>
              <w:right w:val="single" w:sz="4" w:space="0" w:color="429EDE" w:themeColor="accent1" w:themeTint="99"/>
            </w:tcBorders>
            <w:vAlign w:val="center"/>
          </w:tcPr>
          <w:p w14:paraId="477B7CE3" w14:textId="42239B53" w:rsidR="008358BD" w:rsidRPr="00E6252A" w:rsidRDefault="008358BD" w:rsidP="008358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358BD">
              <w:t>Sterility</w:t>
            </w:r>
          </w:p>
        </w:tc>
        <w:tc>
          <w:tcPr>
            <w:tcW w:w="2164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vAlign w:val="center"/>
          </w:tcPr>
          <w:p w14:paraId="6772DEB0" w14:textId="48082672" w:rsidR="008358BD" w:rsidRPr="006F43BC" w:rsidRDefault="008358BD" w:rsidP="008358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43BC">
              <w:t>Number of samples:</w:t>
            </w:r>
          </w:p>
        </w:tc>
      </w:tr>
      <w:tr w:rsidR="008358BD" w14:paraId="2081A456" w14:textId="77777777" w:rsidTr="00275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sz w:val="36"/>
            </w:rPr>
            <w:id w:val="-143744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67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429EDE" w:themeColor="accent1" w:themeTint="99"/>
                </w:tcBorders>
              </w:tcPr>
              <w:p w14:paraId="3FEC8497" w14:textId="5BA6EC6E" w:rsidR="008358BD" w:rsidRDefault="008358BD" w:rsidP="008358B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2164" w:type="pct"/>
            <w:tcBorders>
              <w:top w:val="single" w:sz="4" w:space="0" w:color="auto"/>
              <w:left w:val="single" w:sz="4" w:space="0" w:color="429EDE" w:themeColor="accent1" w:themeTint="99"/>
              <w:bottom w:val="single" w:sz="4" w:space="0" w:color="auto"/>
              <w:right w:val="single" w:sz="4" w:space="0" w:color="429EDE" w:themeColor="accent1" w:themeTint="99"/>
            </w:tcBorders>
            <w:vAlign w:val="center"/>
          </w:tcPr>
          <w:p w14:paraId="6FA75BCF" w14:textId="203992DE" w:rsidR="008358BD" w:rsidRPr="00E6252A" w:rsidRDefault="008358BD" w:rsidP="008358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358BD">
              <w:t>A260/280</w:t>
            </w:r>
          </w:p>
        </w:tc>
        <w:tc>
          <w:tcPr>
            <w:tcW w:w="2164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vAlign w:val="center"/>
          </w:tcPr>
          <w:p w14:paraId="027A14EE" w14:textId="19ADA9C1" w:rsidR="008358BD" w:rsidRPr="006F43BC" w:rsidRDefault="008358BD" w:rsidP="008358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43BC">
              <w:t>Number of samples:</w:t>
            </w:r>
          </w:p>
        </w:tc>
      </w:tr>
      <w:tr w:rsidR="008358BD" w14:paraId="22235FE9" w14:textId="77777777" w:rsidTr="0027503A">
        <w:sdt>
          <w:sdtPr>
            <w:rPr>
              <w:sz w:val="36"/>
            </w:rPr>
            <w:id w:val="182316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67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429EDE" w:themeColor="accent1" w:themeTint="99"/>
                </w:tcBorders>
              </w:tcPr>
              <w:p w14:paraId="1ADCFBE1" w14:textId="564C9C94" w:rsidR="008358BD" w:rsidRDefault="008358BD" w:rsidP="008358B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2164" w:type="pct"/>
            <w:tcBorders>
              <w:top w:val="single" w:sz="4" w:space="0" w:color="auto"/>
              <w:left w:val="single" w:sz="4" w:space="0" w:color="429EDE" w:themeColor="accent1" w:themeTint="99"/>
              <w:bottom w:val="single" w:sz="4" w:space="0" w:color="auto"/>
              <w:right w:val="single" w:sz="4" w:space="0" w:color="429EDE" w:themeColor="accent1" w:themeTint="99"/>
            </w:tcBorders>
            <w:vAlign w:val="center"/>
          </w:tcPr>
          <w:p w14:paraId="2AB7AB73" w14:textId="25CB6230" w:rsidR="008358BD" w:rsidRPr="00E6252A" w:rsidRDefault="008358BD" w:rsidP="008358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358BD">
              <w:t>Endotoxin Assay</w:t>
            </w:r>
          </w:p>
        </w:tc>
        <w:tc>
          <w:tcPr>
            <w:tcW w:w="2164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vAlign w:val="center"/>
          </w:tcPr>
          <w:p w14:paraId="633923E8" w14:textId="5FE0CB7A" w:rsidR="008358BD" w:rsidRPr="006F43BC" w:rsidRDefault="008358BD" w:rsidP="008358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43BC">
              <w:t>Number of samples:</w:t>
            </w:r>
          </w:p>
        </w:tc>
      </w:tr>
      <w:tr w:rsidR="008358BD" w14:paraId="4D6BFEE0" w14:textId="77777777" w:rsidTr="00275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sz w:val="36"/>
            </w:rPr>
            <w:id w:val="-1680501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67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429EDE" w:themeColor="accent1" w:themeTint="99"/>
                </w:tcBorders>
              </w:tcPr>
              <w:p w14:paraId="0C456B25" w14:textId="58CA18A4" w:rsidR="008358BD" w:rsidRDefault="008358BD" w:rsidP="008358BD">
                <w:pPr>
                  <w:spacing w:before="120"/>
                  <w:ind w:left="432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2164" w:type="pct"/>
            <w:tcBorders>
              <w:top w:val="single" w:sz="4" w:space="0" w:color="auto"/>
              <w:left w:val="single" w:sz="4" w:space="0" w:color="429EDE" w:themeColor="accent1" w:themeTint="99"/>
              <w:bottom w:val="single" w:sz="4" w:space="0" w:color="auto"/>
              <w:right w:val="single" w:sz="4" w:space="0" w:color="429EDE" w:themeColor="accent1" w:themeTint="99"/>
            </w:tcBorders>
            <w:vAlign w:val="center"/>
          </w:tcPr>
          <w:p w14:paraId="5E2C293B" w14:textId="06829B04" w:rsidR="008358BD" w:rsidRPr="00E6252A" w:rsidRDefault="008358BD" w:rsidP="008358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64" w:type="pct"/>
            <w:tcBorders>
              <w:left w:val="single" w:sz="4" w:space="0" w:color="429EDE" w:themeColor="accent1" w:themeTint="99"/>
              <w:right w:val="single" w:sz="4" w:space="0" w:color="429EDE" w:themeColor="accent1" w:themeTint="99"/>
            </w:tcBorders>
            <w:vAlign w:val="center"/>
          </w:tcPr>
          <w:p w14:paraId="5F369E83" w14:textId="5B140B57" w:rsidR="008358BD" w:rsidRPr="006F43BC" w:rsidRDefault="008358BD" w:rsidP="008358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43BC">
              <w:t>Number of samples:</w:t>
            </w:r>
          </w:p>
        </w:tc>
      </w:tr>
    </w:tbl>
    <w:p w14:paraId="3A2C5FBB" w14:textId="77777777" w:rsidR="00A829B2" w:rsidRPr="001A6099" w:rsidRDefault="00A829B2" w:rsidP="001A6099">
      <w:pPr>
        <w:tabs>
          <w:tab w:val="left" w:pos="1103"/>
        </w:tabs>
        <w:rPr>
          <w:sz w:val="16"/>
          <w:szCs w:val="16"/>
        </w:rPr>
      </w:pPr>
    </w:p>
    <w:sectPr w:rsidR="00A829B2" w:rsidRPr="001A6099" w:rsidSect="00895130">
      <w:headerReference w:type="default" r:id="rId12"/>
      <w:footerReference w:type="even" r:id="rId13"/>
      <w:footerReference w:type="default" r:id="rId14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0AB473" w14:textId="77777777" w:rsidR="009D2DC2" w:rsidRDefault="009D2DC2" w:rsidP="00650259">
      <w:pPr>
        <w:spacing w:after="0" w:line="240" w:lineRule="auto"/>
      </w:pPr>
      <w:r>
        <w:separator/>
      </w:r>
    </w:p>
  </w:endnote>
  <w:endnote w:type="continuationSeparator" w:id="0">
    <w:p w14:paraId="557C221C" w14:textId="77777777" w:rsidR="009D2DC2" w:rsidRDefault="009D2DC2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786C175-A210-4DBB-A46A-EA4DF77C0097}"/>
    <w:embedBold r:id="rId2" w:fontKey="{CE950EBD-C884-4D52-B33B-D5275FA0C70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6E609A6-3F88-4CB6-90E4-4BB7F9AB2CA0}"/>
    <w:embedBold r:id="rId4" w:fontKey="{F2545823-E883-4AC9-A1CB-7084CE99ADF6}"/>
    <w:embedItalic r:id="rId5" w:fontKey="{B485FF0F-C908-4805-AEBA-56060A2D9FE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5A5166C-9A42-4131-80CA-2FF73AC4939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F9CAC1F7-779D-4540-8CBE-9905CFED4857}"/>
    <w:embedBold r:id="rId8" w:subsetted="1" w:fontKey="{1DEF4EB8-D842-4F1A-ACF8-005C20C9951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9" w:fontKey="{063960AF-C9F0-48D4-B994-19861D81B5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4259C8" w14:textId="4586FDC2" w:rsidR="00895130" w:rsidRDefault="00895130" w:rsidP="001A6099">
    <w:pPr>
      <w:pStyle w:val="Pidipagina"/>
      <w:tabs>
        <w:tab w:val="clear" w:pos="4680"/>
        <w:tab w:val="clear" w:pos="9810"/>
        <w:tab w:val="left" w:pos="1210"/>
      </w:tabs>
    </w:pPr>
    <w:r>
      <w:rPr>
        <w:noProof/>
      </w:rPr>
      <w:drawing>
        <wp:anchor distT="0" distB="0" distL="114300" distR="114300" simplePos="0" relativeHeight="251666432" behindDoc="0" locked="0" layoutInCell="1" allowOverlap="1" wp14:anchorId="3FC1DCA1" wp14:editId="4F24196C">
          <wp:simplePos x="0" y="0"/>
          <wp:positionH relativeFrom="margin">
            <wp:posOffset>4619625</wp:posOffset>
          </wp:positionH>
          <wp:positionV relativeFrom="paragraph">
            <wp:posOffset>-243205</wp:posOffset>
          </wp:positionV>
          <wp:extent cx="2155190" cy="583565"/>
          <wp:effectExtent l="0" t="0" r="0" b="6985"/>
          <wp:wrapNone/>
          <wp:docPr id="230" name="Picture 230" descr="A screenshot of a computer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56CBB6F9-CB8B-45F8-D469-230CA2588AF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 screenshot of a computer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56CBB6F9-CB8B-45F8-D469-230CA2588AF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666" t="20741" r="14773" b="52523"/>
                  <a:stretch/>
                </pic:blipFill>
                <pic:spPr>
                  <a:xfrm>
                    <a:off x="0" y="0"/>
                    <a:ext cx="2155190" cy="583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2320DF87" w14:textId="77777777" w:rsidTr="00C4167A">
      <w:tc>
        <w:tcPr>
          <w:tcW w:w="4675" w:type="dxa"/>
          <w:vAlign w:val="center"/>
        </w:tcPr>
        <w:p w14:paraId="6EAD8102" w14:textId="3F3D26EF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113B1853" w14:textId="1739D11B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3F2BFA70" w14:textId="2017AFA9" w:rsidR="00731F26" w:rsidRDefault="004429E1" w:rsidP="002462F3">
    <w:pPr>
      <w:pStyle w:val="Pidipagina"/>
    </w:pPr>
    <w:r>
      <w:rPr>
        <w:noProof/>
      </w:rPr>
      <w:drawing>
        <wp:anchor distT="0" distB="0" distL="114300" distR="114300" simplePos="0" relativeHeight="251668480" behindDoc="0" locked="0" layoutInCell="1" allowOverlap="1" wp14:anchorId="5AFD44D4" wp14:editId="47BA985F">
          <wp:simplePos x="0" y="0"/>
          <wp:positionH relativeFrom="page">
            <wp:align>right</wp:align>
          </wp:positionH>
          <wp:positionV relativeFrom="paragraph">
            <wp:posOffset>-213360</wp:posOffset>
          </wp:positionV>
          <wp:extent cx="2430780" cy="613410"/>
          <wp:effectExtent l="0" t="0" r="7620" b="0"/>
          <wp:wrapNone/>
          <wp:docPr id="956930437" name="Immagine 4" descr="Immagine che contiene testo, Carattere, log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6930437" name="Immagine 4" descr="Immagine che contiene testo, Carattere, logo, Elementi grafic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0780" cy="613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041C7A" w14:textId="77777777" w:rsidR="009D2DC2" w:rsidRDefault="009D2DC2" w:rsidP="00650259">
      <w:pPr>
        <w:spacing w:after="0" w:line="240" w:lineRule="auto"/>
      </w:pPr>
      <w:r>
        <w:separator/>
      </w:r>
    </w:p>
  </w:footnote>
  <w:footnote w:type="continuationSeparator" w:id="0">
    <w:p w14:paraId="7D74992E" w14:textId="77777777" w:rsidR="009D2DC2" w:rsidRDefault="009D2DC2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6FA089" w14:textId="4E61E0DA" w:rsidR="00292D7E" w:rsidRPr="00292D7E" w:rsidRDefault="00292D7E" w:rsidP="00292D7E">
    <w:pPr>
      <w:pStyle w:val="Nessunaspaziatura"/>
      <w:tabs>
        <w:tab w:val="left" w:pos="720"/>
        <w:tab w:val="left" w:pos="6975"/>
      </w:tabs>
      <w:rPr>
        <w:b/>
        <w:bCs/>
        <w:color w:val="155078" w:themeColor="accent1"/>
        <w:sz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b/>
        <w:bCs/>
        <w:noProof/>
        <w:color w:val="155078" w:themeColor="accent1"/>
        <w:sz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7456" behindDoc="0" locked="0" layoutInCell="1" allowOverlap="1" wp14:anchorId="51EB2ECF" wp14:editId="2D4A27C6">
          <wp:simplePos x="0" y="0"/>
          <wp:positionH relativeFrom="column">
            <wp:posOffset>-1234439</wp:posOffset>
          </wp:positionH>
          <wp:positionV relativeFrom="paragraph">
            <wp:posOffset>-457200</wp:posOffset>
          </wp:positionV>
          <wp:extent cx="3467100" cy="876442"/>
          <wp:effectExtent l="0" t="0" r="0" b="0"/>
          <wp:wrapNone/>
          <wp:docPr id="13395938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965" cy="881211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0D7398" w14:textId="0282291B" w:rsidR="00650259" w:rsidRPr="00292D7E" w:rsidRDefault="00895130" w:rsidP="007877E0">
    <w:pPr>
      <w:pStyle w:val="Nessunaspaziatura"/>
      <w:tabs>
        <w:tab w:val="left" w:pos="720"/>
        <w:tab w:val="left" w:pos="6975"/>
      </w:tabs>
      <w:jc w:val="center"/>
      <w:rPr>
        <w:sz w:val="52"/>
        <w:szCs w:val="52"/>
      </w:rPr>
    </w:pPr>
    <w:r w:rsidRPr="00292D7E">
      <w:rPr>
        <w:b/>
        <w:bCs/>
        <w:color w:val="155078" w:themeColor="accent1"/>
        <w:sz w:val="52"/>
        <w:szCs w:val="52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Order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07858358">
    <w:abstractNumId w:val="11"/>
  </w:num>
  <w:num w:numId="2" w16cid:durableId="130175023">
    <w:abstractNumId w:val="7"/>
  </w:num>
  <w:num w:numId="3" w16cid:durableId="1294873466">
    <w:abstractNumId w:val="15"/>
  </w:num>
  <w:num w:numId="4" w16cid:durableId="12147767">
    <w:abstractNumId w:val="12"/>
  </w:num>
  <w:num w:numId="5" w16cid:durableId="942960149">
    <w:abstractNumId w:val="13"/>
  </w:num>
  <w:num w:numId="6" w16cid:durableId="1469469482">
    <w:abstractNumId w:val="19"/>
  </w:num>
  <w:num w:numId="7" w16cid:durableId="620184679">
    <w:abstractNumId w:val="6"/>
  </w:num>
  <w:num w:numId="8" w16cid:durableId="1632520808">
    <w:abstractNumId w:val="10"/>
  </w:num>
  <w:num w:numId="9" w16cid:durableId="1237125378">
    <w:abstractNumId w:val="17"/>
  </w:num>
  <w:num w:numId="10" w16cid:durableId="2113429925">
    <w:abstractNumId w:val="1"/>
  </w:num>
  <w:num w:numId="11" w16cid:durableId="271131548">
    <w:abstractNumId w:val="5"/>
  </w:num>
  <w:num w:numId="12" w16cid:durableId="1601259119">
    <w:abstractNumId w:val="0"/>
  </w:num>
  <w:num w:numId="13" w16cid:durableId="488405679">
    <w:abstractNumId w:val="2"/>
  </w:num>
  <w:num w:numId="14" w16cid:durableId="2093310800">
    <w:abstractNumId w:val="9"/>
  </w:num>
  <w:num w:numId="15" w16cid:durableId="1548226524">
    <w:abstractNumId w:val="8"/>
  </w:num>
  <w:num w:numId="16" w16cid:durableId="1740859955">
    <w:abstractNumId w:val="16"/>
  </w:num>
  <w:num w:numId="17" w16cid:durableId="1834636541">
    <w:abstractNumId w:val="3"/>
  </w:num>
  <w:num w:numId="18" w16cid:durableId="1788235088">
    <w:abstractNumId w:val="21"/>
  </w:num>
  <w:num w:numId="19" w16cid:durableId="1894383900">
    <w:abstractNumId w:val="18"/>
  </w:num>
  <w:num w:numId="20" w16cid:durableId="1590652643">
    <w:abstractNumId w:val="14"/>
  </w:num>
  <w:num w:numId="21" w16cid:durableId="23096572">
    <w:abstractNumId w:val="20"/>
  </w:num>
  <w:num w:numId="22" w16cid:durableId="66836827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FDE"/>
    <w:rsid w:val="00002605"/>
    <w:rsid w:val="00026F58"/>
    <w:rsid w:val="0003179E"/>
    <w:rsid w:val="000377AE"/>
    <w:rsid w:val="00052382"/>
    <w:rsid w:val="0006568A"/>
    <w:rsid w:val="00076F0F"/>
    <w:rsid w:val="00084253"/>
    <w:rsid w:val="000D1F49"/>
    <w:rsid w:val="000F1F95"/>
    <w:rsid w:val="001013B3"/>
    <w:rsid w:val="00114158"/>
    <w:rsid w:val="001727CA"/>
    <w:rsid w:val="001958E0"/>
    <w:rsid w:val="001A37E4"/>
    <w:rsid w:val="001A6099"/>
    <w:rsid w:val="001C4A3D"/>
    <w:rsid w:val="00214AE1"/>
    <w:rsid w:val="0024107B"/>
    <w:rsid w:val="002462F3"/>
    <w:rsid w:val="00247B5E"/>
    <w:rsid w:val="00292D7E"/>
    <w:rsid w:val="002C56E6"/>
    <w:rsid w:val="00346DE2"/>
    <w:rsid w:val="00361E11"/>
    <w:rsid w:val="003A02D1"/>
    <w:rsid w:val="003B4744"/>
    <w:rsid w:val="003C05B7"/>
    <w:rsid w:val="003C36AB"/>
    <w:rsid w:val="003D499E"/>
    <w:rsid w:val="003E4197"/>
    <w:rsid w:val="003F0847"/>
    <w:rsid w:val="0040090B"/>
    <w:rsid w:val="004429E1"/>
    <w:rsid w:val="0046302A"/>
    <w:rsid w:val="0047452D"/>
    <w:rsid w:val="00487D2D"/>
    <w:rsid w:val="004D5D62"/>
    <w:rsid w:val="004E2D95"/>
    <w:rsid w:val="00510C52"/>
    <w:rsid w:val="005112D0"/>
    <w:rsid w:val="00577E06"/>
    <w:rsid w:val="0059007C"/>
    <w:rsid w:val="005A3BF7"/>
    <w:rsid w:val="005E12AB"/>
    <w:rsid w:val="005F2035"/>
    <w:rsid w:val="005F7990"/>
    <w:rsid w:val="006101C3"/>
    <w:rsid w:val="0063739C"/>
    <w:rsid w:val="006437AF"/>
    <w:rsid w:val="00645CD0"/>
    <w:rsid w:val="00647E73"/>
    <w:rsid w:val="00650259"/>
    <w:rsid w:val="006761A9"/>
    <w:rsid w:val="00690D40"/>
    <w:rsid w:val="006D0903"/>
    <w:rsid w:val="006E629B"/>
    <w:rsid w:val="006F43BC"/>
    <w:rsid w:val="0072166A"/>
    <w:rsid w:val="00731F26"/>
    <w:rsid w:val="00760D65"/>
    <w:rsid w:val="00770F25"/>
    <w:rsid w:val="007877E0"/>
    <w:rsid w:val="00794B72"/>
    <w:rsid w:val="00795025"/>
    <w:rsid w:val="00795F82"/>
    <w:rsid w:val="007968F3"/>
    <w:rsid w:val="007A35A8"/>
    <w:rsid w:val="007B0A85"/>
    <w:rsid w:val="007B74C7"/>
    <w:rsid w:val="007C6A52"/>
    <w:rsid w:val="0082043E"/>
    <w:rsid w:val="008358BD"/>
    <w:rsid w:val="00876FDE"/>
    <w:rsid w:val="0088222A"/>
    <w:rsid w:val="00895130"/>
    <w:rsid w:val="008C1DBA"/>
    <w:rsid w:val="008E1692"/>
    <w:rsid w:val="008E203A"/>
    <w:rsid w:val="0091229C"/>
    <w:rsid w:val="00922542"/>
    <w:rsid w:val="00940E73"/>
    <w:rsid w:val="00981FE7"/>
    <w:rsid w:val="0098597D"/>
    <w:rsid w:val="009A7622"/>
    <w:rsid w:val="009C37B9"/>
    <w:rsid w:val="009D2DC2"/>
    <w:rsid w:val="009E70EB"/>
    <w:rsid w:val="009F619A"/>
    <w:rsid w:val="009F6DDE"/>
    <w:rsid w:val="00A07415"/>
    <w:rsid w:val="00A370A8"/>
    <w:rsid w:val="00A421CF"/>
    <w:rsid w:val="00A65D5E"/>
    <w:rsid w:val="00A829B2"/>
    <w:rsid w:val="00A8320D"/>
    <w:rsid w:val="00AA0921"/>
    <w:rsid w:val="00B01FD4"/>
    <w:rsid w:val="00B15536"/>
    <w:rsid w:val="00B25CE8"/>
    <w:rsid w:val="00B27843"/>
    <w:rsid w:val="00B67255"/>
    <w:rsid w:val="00B7538B"/>
    <w:rsid w:val="00BB4CF3"/>
    <w:rsid w:val="00BD4753"/>
    <w:rsid w:val="00BD5CB1"/>
    <w:rsid w:val="00BE62EE"/>
    <w:rsid w:val="00BE7449"/>
    <w:rsid w:val="00BF35AD"/>
    <w:rsid w:val="00C003BA"/>
    <w:rsid w:val="00C11558"/>
    <w:rsid w:val="00C2561B"/>
    <w:rsid w:val="00C46878"/>
    <w:rsid w:val="00C55A61"/>
    <w:rsid w:val="00C7480C"/>
    <w:rsid w:val="00C866C8"/>
    <w:rsid w:val="00CB4A51"/>
    <w:rsid w:val="00CD2E6B"/>
    <w:rsid w:val="00CD4532"/>
    <w:rsid w:val="00CD47B0"/>
    <w:rsid w:val="00CE6104"/>
    <w:rsid w:val="00CE7918"/>
    <w:rsid w:val="00CF6C3D"/>
    <w:rsid w:val="00D16163"/>
    <w:rsid w:val="00D27C15"/>
    <w:rsid w:val="00D81DF8"/>
    <w:rsid w:val="00D95343"/>
    <w:rsid w:val="00DB3FAD"/>
    <w:rsid w:val="00DF5455"/>
    <w:rsid w:val="00E3202A"/>
    <w:rsid w:val="00E61C09"/>
    <w:rsid w:val="00E6252A"/>
    <w:rsid w:val="00E677FE"/>
    <w:rsid w:val="00EB3B58"/>
    <w:rsid w:val="00EB563B"/>
    <w:rsid w:val="00EC7359"/>
    <w:rsid w:val="00EE3054"/>
    <w:rsid w:val="00F00606"/>
    <w:rsid w:val="00F00F9C"/>
    <w:rsid w:val="00F01256"/>
    <w:rsid w:val="00F04202"/>
    <w:rsid w:val="00F62A1B"/>
    <w:rsid w:val="00F665CF"/>
    <w:rsid w:val="00FB106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828A6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e">
    <w:name w:val="Normal"/>
    <w:uiPriority w:val="1"/>
    <w:qFormat/>
    <w:rsid w:val="0047452D"/>
  </w:style>
  <w:style w:type="paragraph" w:styleId="Titolo1">
    <w:name w:val="heading 1"/>
    <w:basedOn w:val="Normale"/>
    <w:link w:val="Titolo1Carattere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0D1F4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BB4CF3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B4CF3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dipagina">
    <w:name w:val="footer"/>
    <w:basedOn w:val="Normale"/>
    <w:link w:val="PidipaginaCaratter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62F3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link w:val="NessunaspaziaturaCarattere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B4CF3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BB4CF3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346DE2"/>
    <w:rPr>
      <w:color w:val="808080"/>
    </w:rPr>
  </w:style>
  <w:style w:type="table" w:styleId="Grigliatabellachiara">
    <w:name w:val="Grid Table Light"/>
    <w:basedOn w:val="Tabellanormale"/>
    <w:uiPriority w:val="40"/>
    <w:rsid w:val="00D81DF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aelenco2-colore1">
    <w:name w:val="List Table 2 Accent 1"/>
    <w:basedOn w:val="Tabellanormale"/>
    <w:uiPriority w:val="47"/>
    <w:rsid w:val="006101C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795F82"/>
    <w:rPr>
      <w:rFonts w:eastAsia="Calibri" w:cs="Calibri"/>
      <w:sz w:val="18"/>
    </w:rPr>
  </w:style>
  <w:style w:type="paragraph" w:styleId="Revisione">
    <w:name w:val="Revision"/>
    <w:hidden/>
    <w:uiPriority w:val="99"/>
    <w:semiHidden/>
    <w:rsid w:val="006437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54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ia%20Monica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044D52FA79B4FE4B76B217CCB172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19B92-D562-4956-B340-7CA37ED64F76}"/>
      </w:docPartPr>
      <w:docPartBody>
        <w:p w:rsidR="004B5944" w:rsidRDefault="0033576C" w:rsidP="0033576C">
          <w:pPr>
            <w:pStyle w:val="5044D52FA79B4FE4B76B217CCB17297B"/>
          </w:pPr>
          <w:r w:rsidRPr="00346DE2">
            <w:t>Address</w:t>
          </w:r>
        </w:p>
      </w:docPartBody>
    </w:docPart>
    <w:docPart>
      <w:docPartPr>
        <w:name w:val="C033D784957140F4B21EF40EAAAC7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A3352E-4CE8-498E-8D14-8B4E46ABFCF6}"/>
      </w:docPartPr>
      <w:docPartBody>
        <w:p w:rsidR="004B5944" w:rsidRDefault="0033576C" w:rsidP="0033576C">
          <w:pPr>
            <w:pStyle w:val="C033D784957140F4B21EF40EAAAC7486"/>
          </w:pPr>
          <w:r w:rsidRPr="00346DE2">
            <w:t>City/State/Zip</w:t>
          </w:r>
        </w:p>
      </w:docPartBody>
    </w:docPart>
    <w:docPart>
      <w:docPartPr>
        <w:name w:val="FDDB4967DC574DCAB737BB97C05B2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E2B7E-96AA-4472-9B3C-6944C0BB0873}"/>
      </w:docPartPr>
      <w:docPartBody>
        <w:p w:rsidR="004B5944" w:rsidRDefault="0033576C" w:rsidP="0033576C">
          <w:pPr>
            <w:pStyle w:val="FDDB4967DC574DCAB737BB97C05B24D5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8C5"/>
    <w:rsid w:val="00255F3E"/>
    <w:rsid w:val="0033576C"/>
    <w:rsid w:val="004B5944"/>
    <w:rsid w:val="007538DB"/>
    <w:rsid w:val="00806419"/>
    <w:rsid w:val="00856DA2"/>
    <w:rsid w:val="00A750A6"/>
    <w:rsid w:val="00C866C8"/>
    <w:rsid w:val="00D258C5"/>
    <w:rsid w:val="00EA31C3"/>
    <w:rsid w:val="00FA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5044D52FA79B4FE4B76B217CCB17297B">
    <w:name w:val="5044D52FA79B4FE4B76B217CCB17297B"/>
    <w:rsid w:val="0033576C"/>
    <w:rPr>
      <w:kern w:val="2"/>
      <w14:ligatures w14:val="standardContextual"/>
    </w:rPr>
  </w:style>
  <w:style w:type="paragraph" w:customStyle="1" w:styleId="C033D784957140F4B21EF40EAAAC7486">
    <w:name w:val="C033D784957140F4B21EF40EAAAC7486"/>
    <w:rsid w:val="0033576C"/>
    <w:rPr>
      <w:kern w:val="2"/>
      <w14:ligatures w14:val="standardContextual"/>
    </w:rPr>
  </w:style>
  <w:style w:type="paragraph" w:customStyle="1" w:styleId="FDDB4967DC574DCAB737BB97C05B24D5">
    <w:name w:val="FDDB4967DC574DCAB737BB97C05B24D5"/>
    <w:rsid w:val="0033576C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A8406BB-4830-4611-BE41-5C0435EE8C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2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Order Form</vt:lpstr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Order Form</dc:title>
  <dc:subject/>
  <dc:creator/>
  <cp:keywords/>
  <dc:description/>
  <cp:lastModifiedBy/>
  <cp:revision>1</cp:revision>
  <dcterms:created xsi:type="dcterms:W3CDTF">2024-10-01T07:19:00Z</dcterms:created>
  <dcterms:modified xsi:type="dcterms:W3CDTF">2024-10-01T07:24:00Z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